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6D35F0">
      <w:pPr>
        <w:widowControl/>
        <w:snapToGrid w:val="0"/>
        <w:spacing w:line="240" w:lineRule="auto"/>
        <w:jc w:val="left"/>
        <w:rPr>
          <w:rFonts w:ascii="黑体" w:eastAsia="黑体" w:hAnsi="黑体" w:cs="黑体" w:hint="eastAsia"/>
          <w:color w:val="000000"/>
          <w:szCs w:val="32"/>
        </w:rPr>
      </w:pPr>
      <w:r>
        <w:rPr>
          <w:rFonts w:ascii="黑体" w:eastAsia="黑体" w:hAnsi="黑体" w:cs="黑体" w:hint="eastAsia"/>
          <w:color w:val="000000"/>
          <w:szCs w:val="32"/>
        </w:rPr>
        <w:t>附件</w:t>
      </w:r>
      <w:r>
        <w:rPr>
          <w:rFonts w:ascii="黑体" w:eastAsia="黑体" w:hAnsi="黑体" w:cs="黑体" w:hint="eastAsia"/>
          <w:color w:val="000000"/>
          <w:szCs w:val="32"/>
        </w:rPr>
        <w:t>3</w:t>
      </w:r>
    </w:p>
    <w:p w:rsidR="00000000" w:rsidRDefault="006D35F0">
      <w:pPr>
        <w:widowControl/>
        <w:snapToGrid w:val="0"/>
        <w:spacing w:line="240" w:lineRule="auto"/>
        <w:jc w:val="left"/>
        <w:rPr>
          <w:rFonts w:ascii="黑体" w:eastAsia="黑体" w:hAnsi="黑体" w:cs="黑体" w:hint="eastAsia"/>
          <w:color w:val="000000"/>
          <w:szCs w:val="32"/>
        </w:rPr>
      </w:pPr>
    </w:p>
    <w:p w:rsidR="00000000" w:rsidRDefault="006D35F0">
      <w:pPr>
        <w:snapToGrid w:val="0"/>
        <w:spacing w:line="240" w:lineRule="auto"/>
        <w:jc w:val="center"/>
        <w:rPr>
          <w:rFonts w:ascii="方正书宋_GBK" w:eastAsia="方正书宋_GBK" w:hAnsi="方正书宋_GBK" w:cs="方正书宋_GBK" w:hint="eastAsia"/>
          <w:color w:val="000000"/>
          <w:sz w:val="44"/>
          <w:szCs w:val="44"/>
        </w:rPr>
      </w:pPr>
      <w:r>
        <w:rPr>
          <w:rFonts w:ascii="方正书宋_GBK" w:eastAsia="方正书宋_GBK" w:hAnsi="方正书宋_GBK" w:cs="方正书宋_GBK" w:hint="eastAsia"/>
          <w:color w:val="000000"/>
          <w:sz w:val="44"/>
          <w:szCs w:val="44"/>
        </w:rPr>
        <w:t>废止的市政府行政规范性文件目录</w:t>
      </w:r>
    </w:p>
    <w:tbl>
      <w:tblPr>
        <w:tblW w:w="0" w:type="auto"/>
        <w:jc w:val="center"/>
        <w:tblInd w:w="0" w:type="dxa"/>
        <w:tblLayout w:type="fixed"/>
        <w:tblCellMar>
          <w:left w:w="0" w:type="dxa"/>
          <w:right w:w="0" w:type="dxa"/>
        </w:tblCellMar>
        <w:tblLook w:val="0000"/>
      </w:tblPr>
      <w:tblGrid>
        <w:gridCol w:w="744"/>
        <w:gridCol w:w="2115"/>
        <w:gridCol w:w="5985"/>
      </w:tblGrid>
      <w:tr w:rsidR="00000000">
        <w:trPr>
          <w:tblHeader/>
          <w:jc w:val="center"/>
        </w:trPr>
        <w:tc>
          <w:tcPr>
            <w:tcW w:w="7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黑体" w:eastAsia="黑体" w:hAnsi="宋体" w:cs="黑体"/>
                <w:color w:val="000000"/>
                <w:sz w:val="24"/>
                <w:szCs w:val="24"/>
              </w:rPr>
            </w:pPr>
            <w:r>
              <w:rPr>
                <w:rFonts w:ascii="黑体" w:eastAsia="黑体" w:hAnsi="宋体" w:cs="黑体" w:hint="eastAsia"/>
                <w:color w:val="000000"/>
                <w:kern w:val="0"/>
                <w:sz w:val="24"/>
                <w:szCs w:val="24"/>
              </w:rPr>
              <w:t>序号</w:t>
            </w:r>
          </w:p>
        </w:tc>
        <w:tc>
          <w:tcPr>
            <w:tcW w:w="2115" w:type="dxa"/>
            <w:tcBorders>
              <w:top w:val="single" w:sz="4" w:space="0" w:color="auto"/>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黑体" w:eastAsia="黑体" w:hAnsi="宋体" w:cs="黑体" w:hint="eastAsia"/>
                <w:color w:val="000000"/>
                <w:sz w:val="24"/>
                <w:szCs w:val="24"/>
              </w:rPr>
            </w:pPr>
            <w:r>
              <w:rPr>
                <w:rFonts w:ascii="黑体" w:eastAsia="黑体" w:hAnsi="宋体" w:cs="黑体" w:hint="eastAsia"/>
                <w:color w:val="000000"/>
                <w:kern w:val="0"/>
                <w:sz w:val="24"/>
                <w:szCs w:val="24"/>
              </w:rPr>
              <w:t>文号</w:t>
            </w:r>
          </w:p>
        </w:tc>
        <w:tc>
          <w:tcPr>
            <w:tcW w:w="5985" w:type="dxa"/>
            <w:tcBorders>
              <w:top w:val="single" w:sz="4" w:space="0" w:color="auto"/>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黑体" w:eastAsia="黑体" w:hAnsi="宋体" w:cs="黑体" w:hint="eastAsia"/>
                <w:color w:val="000000"/>
                <w:sz w:val="24"/>
                <w:szCs w:val="24"/>
              </w:rPr>
            </w:pPr>
            <w:r>
              <w:rPr>
                <w:rFonts w:ascii="黑体" w:eastAsia="黑体" w:hAnsi="宋体" w:cs="黑体" w:hint="eastAsia"/>
                <w:color w:val="000000"/>
                <w:kern w:val="0"/>
                <w:sz w:val="24"/>
                <w:szCs w:val="24"/>
              </w:rPr>
              <w:t>文件名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color w:val="000000"/>
                <w:sz w:val="24"/>
                <w:szCs w:val="24"/>
              </w:rPr>
            </w:pPr>
            <w:r>
              <w:rPr>
                <w:rFonts w:ascii="仿宋_GB2312" w:hAnsi="宋体" w:cs="仿宋_GB2312" w:hint="eastAsia"/>
                <w:color w:val="000000"/>
                <w:kern w:val="0"/>
                <w:sz w:val="24"/>
                <w:szCs w:val="24"/>
              </w:rPr>
              <w:t>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w:t>
            </w:r>
            <w:r>
              <w:rPr>
                <w:rFonts w:ascii="仿宋_GB2312" w:hAnsi="宋体" w:cs="仿宋_GB2312" w:hint="eastAsia"/>
                <w:color w:val="000000"/>
                <w:kern w:val="0"/>
                <w:sz w:val="24"/>
                <w:szCs w:val="24"/>
              </w:rPr>
              <w:t>1998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关于完善财经制度严肃财经纪律若干意见的通知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w:t>
            </w:r>
            <w:r>
              <w:rPr>
                <w:rFonts w:ascii="仿宋_GB2312" w:hAnsi="宋体" w:cs="仿宋_GB2312" w:hint="eastAsia"/>
                <w:color w:val="000000"/>
                <w:kern w:val="0"/>
                <w:sz w:val="24"/>
                <w:szCs w:val="24"/>
              </w:rPr>
              <w:t>1998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关于进一步改善外商投</w:t>
            </w:r>
            <w:r>
              <w:rPr>
                <w:rFonts w:ascii="仿宋_GB2312" w:hAnsi="宋体" w:cs="仿宋_GB2312" w:hint="eastAsia"/>
                <w:color w:val="000000"/>
                <w:kern w:val="0"/>
                <w:sz w:val="24"/>
                <w:szCs w:val="24"/>
              </w:rPr>
              <w:t>资软环境若干意见的通知</w:t>
            </w:r>
          </w:p>
        </w:tc>
      </w:tr>
      <w:tr w:rsidR="00000000">
        <w:trPr>
          <w:trHeight w:val="28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w:t>
            </w:r>
            <w:r>
              <w:rPr>
                <w:rFonts w:ascii="仿宋_GB2312" w:hAnsi="宋体" w:cs="仿宋_GB2312" w:hint="eastAsia"/>
                <w:color w:val="000000"/>
                <w:kern w:val="0"/>
                <w:sz w:val="24"/>
                <w:szCs w:val="24"/>
              </w:rPr>
              <w:t>2001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关于鼓励来杭投资发展的若干意见</w:t>
            </w:r>
          </w:p>
        </w:tc>
      </w:tr>
      <w:tr w:rsidR="00000000">
        <w:trPr>
          <w:trHeight w:val="28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w:t>
            </w:r>
            <w:r>
              <w:rPr>
                <w:rFonts w:ascii="仿宋_GB2312" w:hAnsi="宋体" w:cs="仿宋_GB2312" w:hint="eastAsia"/>
                <w:color w:val="000000"/>
                <w:kern w:val="0"/>
                <w:sz w:val="24"/>
                <w:szCs w:val="24"/>
              </w:rPr>
              <w:t>2001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关于进一步鼓励外商投资的若干意见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w:t>
            </w:r>
            <w:r>
              <w:rPr>
                <w:rFonts w:ascii="仿宋_GB2312" w:hAnsi="宋体" w:cs="仿宋_GB2312" w:hint="eastAsia"/>
                <w:color w:val="000000"/>
                <w:kern w:val="0"/>
                <w:sz w:val="24"/>
                <w:szCs w:val="24"/>
              </w:rPr>
              <w:t>2001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关于杭州市天然气发展前期工作的意见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w:t>
            </w:r>
            <w:r>
              <w:rPr>
                <w:rFonts w:ascii="仿宋_GB2312" w:hAnsi="宋体" w:cs="仿宋_GB2312" w:hint="eastAsia"/>
                <w:color w:val="000000"/>
                <w:kern w:val="0"/>
                <w:sz w:val="24"/>
                <w:szCs w:val="24"/>
              </w:rPr>
              <w:t>2002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杭州市人民政府批转市市政市容管理局关于杭州市城市供水“一户一表、计量出户”实施意见的通知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w:t>
            </w:r>
            <w:r>
              <w:rPr>
                <w:rFonts w:ascii="仿宋_GB2312" w:hAnsi="宋体" w:cs="仿宋_GB2312" w:hint="eastAsia"/>
                <w:color w:val="000000"/>
                <w:kern w:val="0"/>
                <w:sz w:val="24"/>
                <w:szCs w:val="24"/>
              </w:rPr>
              <w:t>2003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杭州市人民政府关于加强基层文化建设的若干意见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杭政发﹝</w:t>
            </w:r>
            <w:r>
              <w:rPr>
                <w:rFonts w:ascii="仿宋_GB2312" w:hAnsi="宋体" w:cs="仿宋_GB2312" w:hint="eastAsia"/>
                <w:color w:val="000000"/>
                <w:kern w:val="0"/>
                <w:sz w:val="24"/>
                <w:szCs w:val="24"/>
              </w:rPr>
              <w:t>1996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50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批转市林业水利局关于加强青山水库库区管理意见的通知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杭政发﹝</w:t>
            </w:r>
            <w:r>
              <w:rPr>
                <w:rFonts w:ascii="仿宋_GB2312" w:hAnsi="宋体" w:cs="仿宋_GB2312" w:hint="eastAsia"/>
                <w:color w:val="000000"/>
                <w:kern w:val="0"/>
                <w:sz w:val="24"/>
                <w:szCs w:val="24"/>
              </w:rPr>
              <w:t>1996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142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关于杭州之江国家旅游度假区防洪排涝总体规划的批复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杭政发﹝</w:t>
            </w:r>
            <w:r>
              <w:rPr>
                <w:rFonts w:ascii="仿宋_GB2312" w:hAnsi="宋体" w:cs="仿宋_GB2312" w:hint="eastAsia"/>
                <w:color w:val="000000"/>
                <w:kern w:val="0"/>
                <w:sz w:val="24"/>
                <w:szCs w:val="24"/>
              </w:rPr>
              <w:t>1997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188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关于对区划调整中进入市区的小型客运出租汽车征收经营权有偿使用费的批复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杭政发﹝</w:t>
            </w:r>
            <w:r>
              <w:rPr>
                <w:rFonts w:ascii="仿宋_GB2312" w:hAnsi="宋体" w:cs="仿宋_GB2312" w:hint="eastAsia"/>
                <w:color w:val="000000"/>
                <w:kern w:val="0"/>
                <w:sz w:val="24"/>
                <w:szCs w:val="24"/>
              </w:rPr>
              <w:t>1998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86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关于同意委托滨江区行使对外经贸审批权限的批复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杭政发﹝</w:t>
            </w:r>
            <w:r>
              <w:rPr>
                <w:rFonts w:ascii="仿宋_GB2312" w:hAnsi="宋体" w:cs="仿宋_GB2312" w:hint="eastAsia"/>
                <w:color w:val="000000"/>
                <w:kern w:val="0"/>
                <w:sz w:val="24"/>
                <w:szCs w:val="24"/>
              </w:rPr>
              <w:t>1998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106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关于对市区原已投入营运的小型客运出租汽车征收经营权有偿使用费的批复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杭政发﹝</w:t>
            </w:r>
            <w:r>
              <w:rPr>
                <w:rFonts w:ascii="仿宋_GB2312" w:hAnsi="宋体" w:cs="仿宋_GB2312" w:hint="eastAsia"/>
                <w:color w:val="000000"/>
                <w:kern w:val="0"/>
                <w:sz w:val="24"/>
                <w:szCs w:val="24"/>
              </w:rPr>
              <w:t>1998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关于杭州经济技术开发区管委会行使计划生育管理职权的批复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杭政发﹝</w:t>
            </w:r>
            <w:r>
              <w:rPr>
                <w:rFonts w:ascii="仿宋_GB2312" w:hAnsi="宋体" w:cs="仿宋_GB2312" w:hint="eastAsia"/>
                <w:color w:val="000000"/>
                <w:kern w:val="0"/>
                <w:sz w:val="24"/>
                <w:szCs w:val="24"/>
              </w:rPr>
              <w:t>1999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关于同意杭州市城市燃气专业规划给市市</w:t>
            </w:r>
            <w:r>
              <w:rPr>
                <w:rFonts w:ascii="仿宋_GB2312" w:hAnsi="宋体" w:cs="仿宋_GB2312" w:hint="eastAsia"/>
                <w:color w:val="000000"/>
                <w:kern w:val="0"/>
                <w:sz w:val="24"/>
                <w:szCs w:val="24"/>
              </w:rPr>
              <w:t>政公用局的批复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杭政发﹝</w:t>
            </w:r>
            <w:r>
              <w:rPr>
                <w:rFonts w:ascii="仿宋_GB2312" w:hAnsi="宋体" w:cs="仿宋_GB2312" w:hint="eastAsia"/>
                <w:color w:val="000000"/>
                <w:kern w:val="0"/>
                <w:sz w:val="24"/>
                <w:szCs w:val="24"/>
              </w:rPr>
              <w:t>1999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184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关于明确市区房地产抵押登记有关问题的通知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杭政发﹝</w:t>
            </w:r>
            <w:r>
              <w:rPr>
                <w:rFonts w:ascii="仿宋_GB2312" w:hAnsi="宋体" w:cs="仿宋_GB2312" w:hint="eastAsia"/>
                <w:color w:val="000000"/>
                <w:kern w:val="0"/>
                <w:sz w:val="24"/>
                <w:szCs w:val="24"/>
              </w:rPr>
              <w:t>2001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关于对市区行政审批的小型客运出租汽车征收经营权有偿使用金的批复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17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144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关于萧山区矿产资源规划的批复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151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关于做好进藏义务兵优待安置工作的通知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47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关于印发杭州市传染性非典型肺炎防治应急预案的通知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67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关于加快省级开发区发展的若干意见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w:t>
            </w:r>
            <w:r>
              <w:rPr>
                <w:rFonts w:ascii="仿宋_GB2312" w:hAnsi="宋体" w:cs="仿宋_GB2312" w:hint="eastAsia"/>
                <w:color w:val="000000"/>
                <w:kern w:val="0"/>
                <w:sz w:val="24"/>
                <w:szCs w:val="24"/>
              </w:rPr>
              <w:t>28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批转市物价局等部门关于杭州市排污费征收使用管理实施办法的通知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130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关于改革市区统计管理体制实行“在地统计”的通知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关于杭州市西溪湿地保护区总体规划的批复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关于杭州经济技术开发区临平园区实行分税制财政管理体制的通知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关于杭州西溪国家湿地公园总体规划的批复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105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关于印发杭州大旅游产业发展规划（</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2020</w:t>
            </w:r>
            <w:r>
              <w:rPr>
                <w:rFonts w:ascii="仿宋_GB2312" w:hAnsi="宋体" w:cs="仿宋_GB2312" w:hint="eastAsia"/>
                <w:color w:val="000000"/>
                <w:kern w:val="0"/>
                <w:sz w:val="24"/>
                <w:szCs w:val="24"/>
              </w:rPr>
              <w:t>年）的通知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w:t>
            </w:r>
            <w:r>
              <w:rPr>
                <w:rFonts w:ascii="仿宋_GB2312" w:hAnsi="宋体" w:cs="仿宋_GB2312" w:hint="eastAsia"/>
                <w:color w:val="000000"/>
                <w:kern w:val="0"/>
                <w:sz w:val="24"/>
                <w:szCs w:val="24"/>
              </w:rPr>
              <w:t>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杭州市人民政府关于杭州市城市管理规划的批复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杭州市人民政府关于印发杭州市突发公共事件总体应急预案的通知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29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50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杭州市人民政府关于进一步加强和改进行政监察工作的意见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64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杭州市人民政府关于杭州市生活饮用水源保护规划的批复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杭州市人民政府关于进一步加快市区工业企业搬迁的通知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156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杭州市人民政府关于调整萧山区余杭区规划管理体制的通知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33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w:t>
            </w:r>
            <w:r>
              <w:rPr>
                <w:rFonts w:ascii="仿宋_GB2312" w:hAnsi="宋体" w:cs="仿宋_GB2312" w:hint="eastAsia"/>
                <w:color w:val="000000"/>
                <w:kern w:val="0"/>
                <w:sz w:val="24"/>
                <w:szCs w:val="24"/>
              </w:rPr>
              <w:t>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138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杭州市人民政府关于绕城公路圈内市区河道行政管理主体的批复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223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杭州市人民政府关于批转节能降耗统计监测与考核实施方案的通知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273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杭州市人民政府关于推进长三角南翼金融中心建设的若干意见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杭州市人民政府关于贯彻国务院办公厅关于进一步加强管理促进出租汽车行业健康发展的通知的意见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133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杭州市人民政府关于加强乡镇（街道）政府性债务管理的通知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257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杭州市人民政府关于鼓励和引导民间投资健康发展的实施意见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39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276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杭州市人民政府关于推进工业转型升级加快淘汰落后产能的若干意见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杭州市人民政府关于实施商标战略促进杭州经济发展的若干意见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杭州市人民政府关于公布杭州市职工工伤住院治疗期间伙食补助费交通食宿费支付标准的通知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2013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52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杭州市人民政府关于进一步推进商品交易市场提升发展的意见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186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w:t>
            </w:r>
            <w:r>
              <w:rPr>
                <w:rFonts w:ascii="仿宋_GB2312" w:hAnsi="宋体" w:cs="仿宋_GB2312" w:hint="eastAsia"/>
                <w:color w:val="000000"/>
                <w:kern w:val="0"/>
                <w:sz w:val="24"/>
                <w:szCs w:val="24"/>
              </w:rPr>
              <w:t>府关于确认杭州市市场监督管理局行政执法主体资格的批复</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1996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转发市农经委关于杭州市村经济合作社清产核资实施意见的通知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1999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关于解决当前户口管理工作中有关问题的通知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1999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转发市农经委关于撤村建居后原村集体经济组织股份合作制改革实施意见的通知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1999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关于印发杭州市国外贷款偿贷准备金管理暂行办法的通知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48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1999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49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转发市工商行政管理局关于杭州市国有集体企业改制登记有关问题处理意见的</w:t>
            </w:r>
            <w:r>
              <w:rPr>
                <w:rFonts w:ascii="仿宋_GB2312" w:hAnsi="宋体" w:cs="仿宋_GB2312" w:hint="eastAsia"/>
                <w:color w:val="000000"/>
                <w:kern w:val="0"/>
                <w:sz w:val="24"/>
                <w:szCs w:val="24"/>
              </w:rPr>
              <w:t>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49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转发市房地产管理局关于杭州市清河坊历史街区保留房屋处置实施意见的通知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转发市经协办关于杭州市外地来杭投资企业投诉处理工作意见的通知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关于科技类民办非企业单位登记审查与管理的实施意见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杭州市人民政府办公厅转发市园文局关于杭州市区级文物保护管理机构职责的通知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杭州市人民政府办公厅转发市财政局关于杭州市副食品风险资金管理办法的通知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2002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杭州市人民政府办公厅转发市公安局等部门关于进一步放宽引进人才及家属落户条件意见的通知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杭州市人民政府办公厅转发市物价局关于进一步加强农村价格管理工作意见的通知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杭州市人民政府办公厅关于评选杭州市年度十大突出贡献工业企业和奖励主要经营者的实施意见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杭州市人民政府办公厅关于杭州市国有资产营运机构经营者薪酬考核的若干意见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杭州市人民政府办公厅关于印发杭州市撤村建居</w:t>
            </w:r>
            <w:r>
              <w:rPr>
                <w:rFonts w:ascii="仿宋_GB2312" w:hAnsi="宋体" w:cs="仿宋_GB2312" w:hint="eastAsia"/>
                <w:color w:val="000000"/>
                <w:kern w:val="0"/>
                <w:sz w:val="24"/>
                <w:szCs w:val="24"/>
              </w:rPr>
              <w:t>农转居多层公寓房屋所有权登记发证暂行规定的通知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59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杭州市人民政府办公厅转发市发改委关于杭州市企业投资项目备案管理暂行办法的通知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杭州市人民政府办公厅转发市发改委关于杭州市企业投资项目核准管理暂行办法的通知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杭州市人民政府办公厅关于提高知识产权创造管理保护运用能力的实施意见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杭州市人民政府办公厅关于印发杭州市城市房屋安全鉴定管理办法的通知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40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w:t>
            </w:r>
            <w:r>
              <w:rPr>
                <w:rFonts w:ascii="仿宋_GB2312" w:hAnsi="宋体" w:cs="仿宋_GB2312" w:hint="eastAsia"/>
                <w:color w:val="000000"/>
                <w:kern w:val="0"/>
                <w:sz w:val="24"/>
                <w:szCs w:val="24"/>
              </w:rPr>
              <w:t>人民政府办公厅转发市财政局关于杭州市现代服务业发展专项资金管理办法的通知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64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杭州市人民政府办公厅转发市建委关于杭州市区外来务工人员公寓建设和租赁管理暂行规定的通知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杭州市人民政府办公厅关于印发杭州市历史建筑保护利用规定的通知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杭州市人民政府办公厅关于加强杭州市历史文化街区历史建筑保护和危旧房改善工作的若干意见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42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杭州市人民政府办公厅关于印发杭州市行政监察机关执法监察实施办法（试</w:t>
            </w:r>
            <w:r>
              <w:rPr>
                <w:rFonts w:ascii="仿宋_GB2312" w:hAnsi="宋体" w:cs="仿宋_GB2312" w:hint="eastAsia"/>
                <w:color w:val="000000"/>
                <w:kern w:val="0"/>
                <w:sz w:val="24"/>
                <w:szCs w:val="24"/>
              </w:rPr>
              <w:t>行）的通知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杭州市人民政府办公厅关于加快创业人才（大学毕业生）公寓和外来务工人员公寓建设的若干意见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69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杭州市人民政府办公厅关于鼓励和规范小餐饮店联合经营的若干意见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杭州市人民政府办公厅关于印发杭州名牌产品认定和管理办法的通知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杭州市人民政府办公厅关于鼓励企业兼并重组的实施意见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杭州市人民政府办公厅关于鼓励为文化创意企业提供融资服务的实施意见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杭州市人民政府办公厅转发市财政局市经委关于杭州市重点传统工艺美术保护发展专项资金管理办法的通知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杭州市人民政府办公厅关于进一步规范杭州市建筑市场秩序强化建设工程质量安全管理的实施意见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杭州市人民政府办公厅转发市经合办市财政局关于杭州市山海协作工程和参与西部大开发等项目财政贴息专项资金管理办法的通知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杭州市人民政府办公厅关于进一步加快农业机械化发展的实施意见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w:t>
            </w:r>
            <w:r>
              <w:rPr>
                <w:rFonts w:ascii="仿宋_GB2312" w:hAnsi="宋体" w:cs="仿宋_GB2312" w:hint="eastAsia"/>
                <w:color w:val="000000"/>
                <w:kern w:val="0"/>
                <w:sz w:val="24"/>
                <w:szCs w:val="24"/>
              </w:rPr>
              <w:t>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杭州市人民政府办公厅关于进一步提升发展农民专业合作社的实施意见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78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杭州市人民政府办公厅关于进一步提高利用外资质量增强创新型经济发展动力的实施意见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79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杭州市人民政府办公厅关于加强工业和科技重大创新项目统筹管理的意见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杭州市人民政府办公厅转发市财政局等三部门关于杭州市工业和科技统筹资金使用管理办法的通知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杭州市人民政府办公厅关于进一步简政放权优化投资项目审批流程的意见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w:t>
            </w:r>
            <w:r>
              <w:rPr>
                <w:rFonts w:ascii="仿宋_GB2312" w:hAnsi="宋体" w:cs="仿宋_GB2312" w:hint="eastAsia"/>
                <w:color w:val="000000"/>
                <w:kern w:val="0"/>
                <w:sz w:val="24"/>
                <w:szCs w:val="24"/>
              </w:rPr>
              <w:t>政办﹝</w:t>
            </w:r>
            <w:r>
              <w:rPr>
                <w:rFonts w:ascii="仿宋_GB2312" w:hAnsi="宋体" w:cs="仿宋_GB2312" w:hint="eastAsia"/>
                <w:color w:val="000000"/>
                <w:kern w:val="0"/>
                <w:sz w:val="24"/>
                <w:szCs w:val="24"/>
              </w:rPr>
              <w:t>2013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杭州市人民政府办公厅关于促进畜牧业转型升级、保障畜牧业健康发展的实施意见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杭州市人民政府办公厅关于加快先进装备制造业发展的实施意见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杭政办发﹝</w:t>
            </w:r>
            <w:r>
              <w:rPr>
                <w:rFonts w:ascii="仿宋_GB2312" w:hAnsi="宋体" w:cs="仿宋_GB2312" w:hint="eastAsia"/>
                <w:color w:val="000000"/>
                <w:kern w:val="0"/>
                <w:sz w:val="24"/>
                <w:szCs w:val="24"/>
              </w:rPr>
              <w:t>1999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关于贯彻杭政办﹝</w:t>
            </w:r>
            <w:r>
              <w:rPr>
                <w:rFonts w:ascii="仿宋_GB2312" w:hAnsi="宋体" w:cs="仿宋_GB2312" w:hint="eastAsia"/>
                <w:color w:val="000000"/>
                <w:kern w:val="0"/>
                <w:sz w:val="24"/>
                <w:szCs w:val="24"/>
              </w:rPr>
              <w:t>1999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w:t>
            </w:r>
            <w:r>
              <w:rPr>
                <w:rFonts w:ascii="仿宋_GB2312" w:hAnsi="宋体" w:cs="仿宋_GB2312" w:hint="eastAsia"/>
                <w:color w:val="000000"/>
                <w:kern w:val="0"/>
                <w:sz w:val="24"/>
                <w:szCs w:val="24"/>
              </w:rPr>
              <w:t>号文件有关具体问题实施意见的通知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杭政办发﹝</w:t>
            </w:r>
            <w:r>
              <w:rPr>
                <w:rFonts w:ascii="仿宋_GB2312" w:hAnsi="宋体" w:cs="仿宋_GB2312" w:hint="eastAsia"/>
                <w:color w:val="000000"/>
                <w:kern w:val="0"/>
                <w:sz w:val="24"/>
                <w:szCs w:val="24"/>
              </w:rPr>
              <w:t>1999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153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转发市环保局等部门关于在全市范围内禁止销售、使用含磷洗涤用品报告的通知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杭政办发﹝</w:t>
            </w:r>
            <w:r>
              <w:rPr>
                <w:rFonts w:ascii="仿宋_GB2312" w:hAnsi="宋体" w:cs="仿宋_GB2312" w:hint="eastAsia"/>
                <w:color w:val="000000"/>
                <w:kern w:val="0"/>
                <w:sz w:val="24"/>
                <w:szCs w:val="24"/>
              </w:rPr>
              <w:t>2000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108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转发市统计局关于做好规模以下工业抽样调查工作报告的通知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杭政办发﹝</w:t>
            </w:r>
            <w:r>
              <w:rPr>
                <w:rFonts w:ascii="仿宋_GB2312" w:hAnsi="宋体" w:cs="仿宋_GB2312" w:hint="eastAsia"/>
                <w:color w:val="000000"/>
                <w:kern w:val="0"/>
                <w:sz w:val="24"/>
                <w:szCs w:val="24"/>
              </w:rPr>
              <w:t>20</w:t>
            </w:r>
            <w:r>
              <w:rPr>
                <w:rFonts w:ascii="仿宋_GB2312" w:hAnsi="宋体" w:cs="仿宋_GB2312" w:hint="eastAsia"/>
                <w:color w:val="000000"/>
                <w:kern w:val="0"/>
                <w:sz w:val="24"/>
                <w:szCs w:val="24"/>
              </w:rPr>
              <w:t>01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109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关于对杭州市清河坊历史街区保护办法有关条款予以明确的复函</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杭政办发﹝</w:t>
            </w:r>
            <w:r>
              <w:rPr>
                <w:rFonts w:ascii="仿宋_GB2312" w:hAnsi="宋体" w:cs="仿宋_GB2312" w:hint="eastAsia"/>
                <w:color w:val="000000"/>
                <w:kern w:val="0"/>
                <w:sz w:val="24"/>
                <w:szCs w:val="24"/>
              </w:rPr>
              <w:t>2001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207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转发市交通局关于进一步加强乡镇船舶（渡口）安全管理工作实施意见的通知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89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176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转发市园林文物局关于杭州市突发性非正常出土文物应急保护处理预案的通知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关于印发杭州市鼠疫控制应急预案的通知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259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关于印发杭州市区“在地统计”实施方案的通知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295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关于委托开展法人邮箱发放工作</w:t>
            </w:r>
            <w:r>
              <w:rPr>
                <w:rFonts w:ascii="仿宋_GB2312" w:hAnsi="宋体" w:cs="仿宋_GB2312" w:hint="eastAsia"/>
                <w:color w:val="000000"/>
                <w:kern w:val="0"/>
                <w:sz w:val="24"/>
                <w:szCs w:val="24"/>
              </w:rPr>
              <w:t>的函</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转发市经委市财政局关于杭州市市区范围内市属工业企业搬迁实施细则（试行）的通知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转发市城管办关于解决杭州市区市政绿化市容环卫管理边际盲区问题意见的通知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95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关于印发杭州市工程建设效能监察实施办法（试行）的通知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转发市城管办关于进一步明确杭州市“三化”管理中市相关部门和单位工作责任请示的通知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218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关于杭州市区范围内推广使用非铸铁类</w:t>
            </w:r>
            <w:r>
              <w:rPr>
                <w:rFonts w:ascii="仿宋_GB2312" w:hAnsi="宋体" w:cs="仿宋_GB2312" w:hint="eastAsia"/>
                <w:color w:val="000000"/>
                <w:kern w:val="0"/>
                <w:sz w:val="24"/>
                <w:szCs w:val="24"/>
              </w:rPr>
              <w:t>地下管线盖板的通知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119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关于贯彻实施浙江省沼气开发利用促进办法的若干意见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99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166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关于进一步明确市区政府在城市四化和市政公用管理中的服务及保障工作的通知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190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关于进一步规范出租车行业管理的通知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313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转发市城管办等部门关于加强城郊结合部城市化管理区域环境卫生长效管理若干意见的通知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165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杭州市人民政府办公厅关于贯彻落实工会法支持工会工作的通知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79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杭州市人民政府办公厅转发市经委市财政局关于杭州市骨干企业考核奖励办法的通知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杭州市人民政府办公厅关于我市创建充分就业社区工作的意见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132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杭州市人民政府办公厅转发市发改委市民政局关于杭州市行业协会与行政机关脱钩实施意见的通知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143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杭州市人民政府办公厅转发市房管局关于危旧房改善项目相关事项审批意见的通知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352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w:t>
            </w:r>
            <w:r>
              <w:rPr>
                <w:rFonts w:ascii="仿宋_GB2312" w:hAnsi="宋体" w:cs="仿宋_GB2312" w:hint="eastAsia"/>
                <w:color w:val="000000"/>
                <w:kern w:val="0"/>
                <w:sz w:val="24"/>
                <w:szCs w:val="24"/>
              </w:rPr>
              <w:t>转发市科技局关于杭州市高新技术企业认定工作实施意见的通知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359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杭州市人民政府办公厅转发市林水局关于加强巡查护林队伍和森林消防队伍建设若干意见的通知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109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杭州市人民政府办公厅转发市财政局等部门关于杭州市品牌奖励实施办法的通知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lastRenderedPageBreak/>
              <w:t>66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杭州市人民政府办公厅关于开展突发公共事件风险隐患排</w:t>
            </w:r>
            <w:r>
              <w:rPr>
                <w:rFonts w:ascii="仿宋_GB2312" w:hAnsi="宋体" w:cs="仿宋_GB2312" w:hint="eastAsia"/>
                <w:color w:val="000000"/>
                <w:kern w:val="0"/>
                <w:sz w:val="24"/>
                <w:szCs w:val="24"/>
              </w:rPr>
              <w:lastRenderedPageBreak/>
              <w:t>查监管工作的通知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111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杭州市人民政府办公厅关于统筹财税政策扶持文化创意产业发展的意见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138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杭州市人民政府办公厅关于印发城区工业企业搬迁操作程序指导意见的通知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140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杭州市人民政府办公厅转发市城管办关于杭州市区公共厕所分类管理检查考核办法的通知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161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杭州市人民政府办公厅关于实施杭州市“万名大学生创业实训工程”的指导意见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186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杭州市人民政府办公厅转发市城管办关于加快杭州市主城区公共厕所提升改造实施意见的通知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236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w:t>
            </w:r>
            <w:r>
              <w:rPr>
                <w:rFonts w:ascii="仿宋_GB2312" w:hAnsi="宋体" w:cs="仿宋_GB2312" w:hint="eastAsia"/>
                <w:color w:val="000000"/>
                <w:kern w:val="0"/>
                <w:sz w:val="24"/>
                <w:szCs w:val="24"/>
              </w:rPr>
              <w:t>厅关于印发加快推进市区项目带动类危旧房改善工作实施方案的通知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276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杭州市人民政府办公厅关于印发杭州市太湖流域水污染防治应急预案的通知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299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杭州市人民政府办公厅转发市财政局关于杭州市城市管理专项资金管理办法（试行）的通知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119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327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杭州市人民政府办公厅关于加强政府储备经营性用地出让前期环境管理工作的通知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333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杭州市人民政府办公厅转发市监察局市公共资源交易管委会办公室关于小额</w:t>
            </w:r>
            <w:r>
              <w:rPr>
                <w:rFonts w:ascii="仿宋_GB2312" w:hAnsi="宋体" w:cs="仿宋_GB2312" w:hint="eastAsia"/>
                <w:color w:val="000000"/>
                <w:kern w:val="0"/>
                <w:sz w:val="24"/>
                <w:szCs w:val="24"/>
              </w:rPr>
              <w:t>公共资源交易管理办法（试行）的通知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352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杭州市人民政府办公厅关于对全市生猪定点屠宰厂（场）进行重新审核的通知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353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杭州市人民政府办公厅转发市财政局等部门关于杭州市发展循环经济专项资金管理暂行办法的通知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381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杭州市人民政府办公厅转发市交通局等部门关于加强挂靠工程运输企业及挂靠车辆管理若干意见的通知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384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76"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杭州市人民政府办公厅转发市行政审批制度改革领导小组办公室关于进一步</w:t>
            </w:r>
            <w:r>
              <w:rPr>
                <w:rFonts w:ascii="仿宋_GB2312" w:hAnsi="宋体" w:cs="仿宋_GB2312" w:hint="eastAsia"/>
                <w:color w:val="000000"/>
                <w:kern w:val="0"/>
                <w:sz w:val="24"/>
                <w:szCs w:val="24"/>
              </w:rPr>
              <w:t>加强我市三级行政服务体系建设指导意见的通知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125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410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杭州市人民政府办公厅转发市财政局市经委市金融办关于杭州市中小企业信用担保机构风险补偿资金管理暂行办法的通知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杭州市人民政府办公厅关于印发杭州市政府分散采购管理暂行办法的通知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杭州市人民政府办公厅关于印发杭州市生物产业国家高技术产业基地发展规划的通知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杭州市人民政府办公厅转发市发改委关于杭州市政府投资项目代建制管理暂行</w:t>
            </w:r>
            <w:r>
              <w:rPr>
                <w:rFonts w:ascii="仿宋_GB2312" w:hAnsi="宋体" w:cs="仿宋_GB2312" w:hint="eastAsia"/>
                <w:color w:val="000000"/>
                <w:kern w:val="0"/>
                <w:sz w:val="24"/>
                <w:szCs w:val="24"/>
              </w:rPr>
              <w:t>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129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杭州市人民政府办公厅关于加强全民消防宣传教育培训工作的通知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187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杭州市人民政府办公厅转发市房管局关于历史文化街区和历史建筑保护工作若干意见的通知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211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杭州市人民政府办公厅关于印发加强电动自行车目录管理工作实施方案的通知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214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杭州市人民政府办公厅关于印发北大桥地区省市属工业企业搬迁实施方案的通知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243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w:t>
            </w:r>
            <w:r>
              <w:rPr>
                <w:rFonts w:ascii="仿宋_GB2312" w:hAnsi="宋体" w:cs="仿宋_GB2312" w:hint="eastAsia"/>
                <w:color w:val="000000"/>
                <w:kern w:val="0"/>
                <w:sz w:val="24"/>
                <w:szCs w:val="24"/>
              </w:rPr>
              <w:t>公厅转发市劳动保障局关于杭州市创建充分就业街道实施意见的通知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272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杭州市人民政府办公厅转发市经委关于杭州市国内首台（套）重大技术装备及关键零部件产品认定办法（试行）的通知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288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杭州市人民政府办公厅关于印发杭州市创建创业型城市工作实施方案的通知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326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杭州市人民政府办公厅关于建立粮食生产统计监测调查制度的通知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2009</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339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杭州市人民政府办公厅关于印发杭州都市经济圈“公交一体化”</w:t>
            </w:r>
            <w:r>
              <w:rPr>
                <w:rFonts w:ascii="仿宋_GB2312" w:hAnsi="宋体" w:cs="仿宋_GB2312" w:hint="eastAsia"/>
                <w:color w:val="000000"/>
                <w:kern w:val="0"/>
                <w:sz w:val="24"/>
                <w:szCs w:val="24"/>
              </w:rPr>
              <w:t>实施办法的通知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杭州市人民政府办公厅关于印发杭州市接轨大上海</w:t>
            </w:r>
            <w:r>
              <w:rPr>
                <w:rFonts w:ascii="仿宋_GB2312" w:hAnsi="宋体" w:cs="仿宋_GB2312" w:hint="eastAsia"/>
                <w:color w:val="000000"/>
                <w:kern w:val="0"/>
                <w:sz w:val="24"/>
                <w:szCs w:val="24"/>
              </w:rPr>
              <w:t xml:space="preserve"> </w:t>
            </w:r>
            <w:r>
              <w:rPr>
                <w:rFonts w:ascii="仿宋_GB2312" w:hAnsi="宋体" w:cs="仿宋_GB2312" w:hint="eastAsia"/>
                <w:color w:val="000000"/>
                <w:kern w:val="0"/>
                <w:sz w:val="24"/>
                <w:szCs w:val="24"/>
              </w:rPr>
              <w:t>融入长三角</w:t>
            </w:r>
            <w:r>
              <w:rPr>
                <w:rFonts w:ascii="仿宋_GB2312" w:hAnsi="宋体" w:cs="仿宋_GB2312" w:hint="eastAsia"/>
                <w:color w:val="000000"/>
                <w:kern w:val="0"/>
                <w:sz w:val="24"/>
                <w:szCs w:val="24"/>
              </w:rPr>
              <w:t xml:space="preserve"> </w:t>
            </w:r>
            <w:r>
              <w:rPr>
                <w:rFonts w:ascii="仿宋_GB2312" w:hAnsi="宋体" w:cs="仿宋_GB2312" w:hint="eastAsia"/>
                <w:color w:val="000000"/>
                <w:kern w:val="0"/>
                <w:sz w:val="24"/>
                <w:szCs w:val="24"/>
              </w:rPr>
              <w:t>打造增长极规划的通知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139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1"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杭州市人民政府办公厅关于进一步加强农产品质量安全监督管理工作的通知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140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杭州市人民政府办公厅关于印发住宅小区违法建筑综合整治实施办法的通知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204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杭州市人民政府办公厅关于印发杭州市工业企业环境违法行为有奖举报办法的通知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244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w:t>
            </w:r>
            <w:r>
              <w:rPr>
                <w:rFonts w:ascii="仿宋_GB2312" w:hAnsi="宋体" w:cs="仿宋_GB2312" w:hint="eastAsia"/>
                <w:color w:val="000000"/>
                <w:kern w:val="0"/>
                <w:sz w:val="24"/>
                <w:szCs w:val="24"/>
              </w:rPr>
              <w:t>府办公厅关于规范财政扶持企业专项资金管理有关工作的通知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259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杭州市人民政府办公厅转发市劳动保障局关于杭州市创建充分就业行政村实施意见的通知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260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杭州市人民政府办公厅关于进一步规范管理逐步恢复学校体育运动场地等设施向社区（村）居民开放的通知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265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杭州市人民政府办公厅转发市统计局关于杭州市经济社会发展统计数据库建设管理办法的通知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297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杭州市人民政府办公厅关于印发杭州市政</w:t>
            </w:r>
            <w:r>
              <w:rPr>
                <w:rFonts w:ascii="仿宋_GB2312" w:hAnsi="宋体" w:cs="仿宋_GB2312" w:hint="eastAsia"/>
                <w:color w:val="000000"/>
                <w:kern w:val="0"/>
                <w:sz w:val="24"/>
                <w:szCs w:val="24"/>
              </w:rPr>
              <w:t>务实时监督系统管理办法（试行）的通知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299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杭州市人民政府办公厅转发市建委关于杭州市建设工程方案设计招标投标管理办法的通知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313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杭州市人民政府办公厅转发市财政局等六部门关于杭州市创业投资引导基金管理办法的通知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149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331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杭州市人民政府办公厅关于印发杭州市标准创新贡献企业评审管理办法的通知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342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杭州市人民政府办公厅转发市发改委市财政局关于杭州市国家级试点和基地建设专项资金管理</w:t>
            </w:r>
            <w:r>
              <w:rPr>
                <w:rFonts w:ascii="仿宋_GB2312" w:hAnsi="宋体" w:cs="仿宋_GB2312" w:hint="eastAsia"/>
                <w:color w:val="000000"/>
                <w:kern w:val="0"/>
                <w:sz w:val="24"/>
                <w:szCs w:val="24"/>
              </w:rPr>
              <w:t>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2010</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359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杭州市人民政府办公厅转发市财政局市外经贸局关于杭州市服务外包专项资金管理办法的通知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杭州市人民政府办公厅转发市外经贸局关于建立杭州市招商选资综合评价体系实施办法（试行）的通知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杭州市人民政府办公厅关于进一步加强城郊河道长效管理工作的通知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杭州市人民政府办公厅转发市经委关于进一步加快工业产品创新指导意见的通知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155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40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杭州市人民政府办公厅转发市经委市财政局关于杭州市市属工业企业搬迁统筹资金管理办法的通知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88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杭州市人民政府办公厅转发市林水局关于进一步加强全市森林消防工作意见的通知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105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杭州市人民政府办公厅转发市城管办关于杭州市区生活垃圾分类工作实施办法的通知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杭州市人民政府办公厅关于印发杭州市建筑节能示范工程管理暂行办法的通知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159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151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杭州市人民政府办公厅转发市公安消防局关于进一步</w:t>
            </w:r>
            <w:r>
              <w:rPr>
                <w:rFonts w:ascii="仿宋_GB2312" w:hAnsi="宋体" w:cs="仿宋_GB2312" w:hint="eastAsia"/>
                <w:color w:val="000000"/>
                <w:kern w:val="0"/>
                <w:sz w:val="24"/>
                <w:szCs w:val="24"/>
              </w:rPr>
              <w:t>落实消防安全责任制实施意见的通知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207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杭州市人民政府办公厅转发市旅委关于杭州市进一步加快旅行社发展实施办法补充意见的通知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2011</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310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杭州市人民政府办公厅转发市财政局市经信委关于杭州市合同能源管理项目财政奖励资金管理办法的通知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杭州市人民政府办公厅转发市建委市财政局关于杭州市建设工程招标控制价审查和备案管理办法（试行）的通知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83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杭州市人民政府办公厅转发市财政局市贸易局关于</w:t>
            </w:r>
            <w:r>
              <w:rPr>
                <w:rFonts w:ascii="仿宋_GB2312" w:hAnsi="宋体" w:cs="仿宋_GB2312" w:hint="eastAsia"/>
                <w:color w:val="000000"/>
                <w:kern w:val="0"/>
                <w:sz w:val="24"/>
                <w:szCs w:val="24"/>
              </w:rPr>
              <w:t>杭州市商贸发展专项资金使用管理办法的通知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杭州市人民政府办公厅关于印发杭州市防灾减灾行动方案的通知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202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杭州市人民政府办公厅关于印发推进率先基本实现气象现代化工作实施办法的通知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2012</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290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杭州市人民政府办公厅关于印发钱塘江船舶更新政府补贴实施方案的通知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杭州市人民政府办公厅关于印发杭州市节能减排财政政策综合示范城市综合奖励资金管理办法的通知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w:t>
            </w:r>
            <w:r>
              <w:rPr>
                <w:rFonts w:ascii="仿宋_GB2312" w:hAnsi="宋体" w:cs="仿宋_GB2312" w:hint="eastAsia"/>
                <w:color w:val="000000"/>
                <w:kern w:val="0"/>
                <w:sz w:val="24"/>
                <w:szCs w:val="24"/>
              </w:rPr>
              <w:t>13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182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杭州市人民政府办公厅关于印发“门前新三包”实施方案的通知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169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193</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杭州市人民政府办公厅关于印发杭州市投资项目审批全流程再造工作方案（试行）的通知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170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2013</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195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杭州市人民政府办公厅关于印发鼓励和引导社会资本参与基础设施建设实施方案的通知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171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8</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杭州市人民政府办公厅关于贯彻浙江省福利企业管理办法的通知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172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杭州市人民政府办公厅关于印发杭州市推进产业园区投资项目前置审批改革试</w:t>
            </w:r>
            <w:r>
              <w:rPr>
                <w:rFonts w:ascii="仿宋_GB2312" w:hAnsi="宋体" w:cs="仿宋_GB2312" w:hint="eastAsia"/>
                <w:color w:val="000000"/>
                <w:kern w:val="0"/>
                <w:sz w:val="24"/>
                <w:szCs w:val="24"/>
              </w:rPr>
              <w:t>点工作方案的通知</w:t>
            </w:r>
          </w:p>
        </w:tc>
      </w:tr>
      <w:tr w:rsidR="00000000">
        <w:trPr>
          <w:trHeight w:val="142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173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86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杭州市人民政府办公厅关于印发杭州市市场监督管理局（杭州市工商行政管理局、杭州市食品药品监督管理局、杭州市食品安全委员会办公室）主要职责内设机构和人员编制规定的通知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174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110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杭州市人民政府办公厅关于印发杭州市地方政府性债务管理实施办法（试行）的通知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175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125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杭州市人民政府办公厅关于加强电梯安全工作的实施意见</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176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134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杭州市人民政府办公厅关于进一步推进商标品牌战</w:t>
            </w:r>
            <w:r>
              <w:rPr>
                <w:rFonts w:ascii="仿宋_GB2312" w:hAnsi="宋体" w:cs="仿宋_GB2312" w:hint="eastAsia"/>
                <w:color w:val="000000"/>
                <w:kern w:val="0"/>
                <w:sz w:val="24"/>
                <w:szCs w:val="24"/>
              </w:rPr>
              <w:t>略的实施意见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177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144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杭州市人民政府办公厅关于印发杭州市卫生和计划生育委员会主要职责内设机构和人员编制规定的通知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178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165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杭州市人民政府办公厅关于印发杭州市商务委员会（杭州市粮食局）主要职责内设机构和人员编制规定的通知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179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2014</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169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杭州人民政府办公厅转发市经信委关于推进结构性节能减排工作实施意见的通知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4</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杭州市人民政府办公厅关于印发杭州市棚户区改造专项贷款资金管理办法的通知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37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杭州市人民政府办公厅关于进一步推进农林牧废弃物资源化综合利用的实施意见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56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杭州市人民政府办公厅关于印发杭州市经济和信息化委员会主要职责内设机构和人员编制规定的通知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61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杭州市人民政府办公厅关于进一步加强财政涉农专项资金管理的实施意见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lastRenderedPageBreak/>
              <w:t>184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149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杭州市人民政府办公厅关于印发杭州市人民政府研究室（杭州市人民政府参事室）主要职责内设机构和人员编制规定的通知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150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杭州市人民政府办公厅关于印发杭州市司法局主要职责内设机构和人员编制规定的通知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186</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151</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杭州市人民政府办公厅关于印发杭州“创新创业新天堂”行动实施方案的通知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187</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2015</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179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杭州市人民政府办公厅关于政府购买城市公共汽（电）车营运服务的实施意见</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188</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45</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杭州市人民政府办公厅关于印发杭州市旅游委员会主要职责内设机构和人员编制规定的通知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189</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70</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杭州市人民政府办公厅关于印发杭州市教育局（中</w:t>
            </w:r>
            <w:r>
              <w:rPr>
                <w:rFonts w:ascii="仿宋_GB2312" w:hAnsi="宋体" w:cs="仿宋_GB2312" w:hint="eastAsia"/>
                <w:color w:val="000000"/>
                <w:kern w:val="0"/>
                <w:sz w:val="24"/>
                <w:szCs w:val="24"/>
              </w:rPr>
              <w:t>共杭州市委教育工作委员会）主要职责内设机构和人员编制规定的通知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190</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2016</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137</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杭州市人民政府办公厅关于推行新型居住证制度的通知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191</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96</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杭州市人民政府办公厅关于印发杭州市投资促进局主要职责内设机构和人员编制规定的通知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192</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102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杭州市人民政府办公厅关于实施促进实体经济更好更快发展若干财税政策的通知</w:t>
            </w:r>
          </w:p>
        </w:tc>
      </w:tr>
      <w:tr w:rsidR="00000000">
        <w:trPr>
          <w:trHeight w:val="855"/>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193</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2017</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112</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杭州市人民政府办公厅关于印发杭州市数据资源管理局主要职责内设机构和人员编制规定的通知</w:t>
            </w:r>
          </w:p>
        </w:tc>
      </w:tr>
      <w:tr w:rsidR="00000000">
        <w:trPr>
          <w:trHeight w:val="114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194</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杭州市人民政府办公厅关于印发杭州市人民政府外事侨务办公室（杭州市人民政府港澳事务办公室）主要职责内设机构和人员编制规定的通知</w:t>
            </w:r>
          </w:p>
        </w:tc>
      </w:tr>
      <w:tr w:rsidR="00000000">
        <w:trPr>
          <w:trHeight w:val="570"/>
          <w:jc w:val="center"/>
        </w:trPr>
        <w:tc>
          <w:tcPr>
            <w:tcW w:w="744" w:type="dxa"/>
            <w:tcBorders>
              <w:top w:val="nil"/>
              <w:left w:val="single" w:sz="4" w:space="0" w:color="auto"/>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195</w:t>
            </w:r>
          </w:p>
        </w:tc>
        <w:tc>
          <w:tcPr>
            <w:tcW w:w="211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jc w:val="center"/>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杭政办函﹝</w:t>
            </w:r>
            <w:r>
              <w:rPr>
                <w:rFonts w:ascii="仿宋_GB2312" w:hAnsi="宋体" w:cs="仿宋_GB2312" w:hint="eastAsia"/>
                <w:color w:val="000000"/>
                <w:kern w:val="0"/>
                <w:sz w:val="24"/>
                <w:szCs w:val="24"/>
              </w:rPr>
              <w:t>2018</w:t>
            </w:r>
            <w:r>
              <w:rPr>
                <w:rFonts w:ascii="仿宋_GB2312" w:hAnsi="宋体" w:cs="仿宋_GB2312" w:hint="eastAsia"/>
                <w:color w:val="000000"/>
                <w:kern w:val="0"/>
                <w:sz w:val="24"/>
                <w:szCs w:val="24"/>
              </w:rPr>
              <w:t>﹞</w:t>
            </w:r>
            <w:r>
              <w:rPr>
                <w:rFonts w:ascii="仿宋_GB2312" w:hAnsi="宋体" w:cs="仿宋_GB2312" w:hint="eastAsia"/>
                <w:color w:val="000000"/>
                <w:kern w:val="0"/>
                <w:sz w:val="24"/>
                <w:szCs w:val="24"/>
              </w:rPr>
              <w:t>79</w:t>
            </w:r>
            <w:r>
              <w:rPr>
                <w:rFonts w:ascii="仿宋_GB2312" w:hAnsi="宋体" w:cs="仿宋_GB2312" w:hint="eastAsia"/>
                <w:color w:val="000000"/>
                <w:kern w:val="0"/>
                <w:sz w:val="24"/>
                <w:szCs w:val="24"/>
              </w:rPr>
              <w:t>号</w:t>
            </w:r>
          </w:p>
        </w:tc>
        <w:tc>
          <w:tcPr>
            <w:tcW w:w="5985" w:type="dxa"/>
            <w:tcBorders>
              <w:top w:val="nil"/>
              <w:left w:val="nil"/>
              <w:bottom w:val="single" w:sz="4" w:space="0" w:color="auto"/>
              <w:right w:val="single" w:sz="4" w:space="0" w:color="auto"/>
            </w:tcBorders>
            <w:tcMar>
              <w:top w:w="15" w:type="dxa"/>
              <w:left w:w="15" w:type="dxa"/>
              <w:right w:w="15" w:type="dxa"/>
            </w:tcMar>
            <w:vAlign w:val="center"/>
          </w:tcPr>
          <w:p w:rsidR="00000000" w:rsidRDefault="006D35F0">
            <w:pPr>
              <w:snapToGrid w:val="0"/>
              <w:spacing w:line="288" w:lineRule="auto"/>
              <w:ind w:leftChars="10" w:left="31"/>
              <w:textAlignment w:val="center"/>
              <w:rPr>
                <w:rFonts w:ascii="仿宋_GB2312" w:hAnsi="宋体" w:cs="仿宋_GB2312" w:hint="eastAsia"/>
                <w:color w:val="000000"/>
                <w:sz w:val="24"/>
                <w:szCs w:val="24"/>
              </w:rPr>
            </w:pPr>
            <w:r>
              <w:rPr>
                <w:rFonts w:ascii="仿宋_GB2312" w:hAnsi="宋体" w:cs="仿宋_GB2312" w:hint="eastAsia"/>
                <w:color w:val="000000"/>
                <w:kern w:val="0"/>
                <w:sz w:val="24"/>
                <w:szCs w:val="24"/>
              </w:rPr>
              <w:t>杭州市人民政府办公厅关于印发杭州市“证照分离”改革实施方案的通知</w:t>
            </w:r>
          </w:p>
        </w:tc>
      </w:tr>
    </w:tbl>
    <w:p w:rsidR="00000000" w:rsidRDefault="006D35F0" w:rsidP="00D1361C">
      <w:pPr>
        <w:snapToGrid w:val="0"/>
        <w:spacing w:line="336" w:lineRule="auto"/>
        <w:ind w:firstLineChars="200" w:firstLine="468"/>
        <w:jc w:val="center"/>
        <w:rPr>
          <w:rFonts w:ascii="仿宋_GB2312" w:hAnsi="仿宋_GB2312" w:cs="仿宋_GB2312" w:hint="eastAsia"/>
          <w:color w:val="000000"/>
          <w:sz w:val="24"/>
          <w:szCs w:val="24"/>
        </w:rPr>
      </w:pPr>
    </w:p>
    <w:p w:rsidR="00000000" w:rsidRDefault="006D35F0" w:rsidP="00D1361C">
      <w:pPr>
        <w:snapToGrid w:val="0"/>
        <w:spacing w:line="336" w:lineRule="auto"/>
        <w:ind w:firstLineChars="200" w:firstLine="468"/>
        <w:rPr>
          <w:rFonts w:ascii="仿宋_GB2312" w:hAnsi="仿宋_GB2312" w:cs="仿宋_GB2312" w:hint="eastAsia"/>
          <w:sz w:val="24"/>
          <w:szCs w:val="24"/>
        </w:rPr>
      </w:pPr>
    </w:p>
    <w:p w:rsidR="00000000" w:rsidRDefault="006D35F0" w:rsidP="00D1361C">
      <w:pPr>
        <w:snapToGrid w:val="0"/>
        <w:spacing w:line="336" w:lineRule="auto"/>
        <w:ind w:firstLineChars="200" w:firstLine="468"/>
        <w:rPr>
          <w:rFonts w:ascii="仿宋_GB2312" w:hAnsi="仿宋_GB2312" w:cs="仿宋_GB2312" w:hint="eastAsia"/>
          <w:sz w:val="24"/>
          <w:szCs w:val="24"/>
        </w:rPr>
      </w:pPr>
    </w:p>
    <w:p w:rsidR="006D35F0" w:rsidRDefault="006D35F0">
      <w:pPr>
        <w:adjustRightInd w:val="0"/>
        <w:snapToGrid w:val="0"/>
        <w:spacing w:line="336" w:lineRule="auto"/>
        <w:ind w:firstLineChars="200" w:firstLine="652"/>
        <w:rPr>
          <w:rFonts w:ascii="仿宋_GB2312" w:hAnsi="仿宋_GB2312" w:cs="仿宋_GB2312" w:hint="eastAsia"/>
          <w:spacing w:val="0"/>
          <w:kern w:val="0"/>
          <w:szCs w:val="32"/>
        </w:rPr>
      </w:pPr>
    </w:p>
    <w:sectPr w:rsidR="006D35F0">
      <w:footerReference w:type="even" r:id="rId7"/>
      <w:footerReference w:type="default" r:id="rId8"/>
      <w:pgSz w:w="11906" w:h="16838"/>
      <w:pgMar w:top="2013" w:right="1474" w:bottom="1899" w:left="1588" w:header="851" w:footer="1077" w:gutter="0"/>
      <w:cols w:space="720"/>
      <w:docGrid w:type="linesAndChars" w:linePitch="590"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5F0" w:rsidRDefault="006D35F0">
      <w:pPr>
        <w:spacing w:line="240" w:lineRule="auto"/>
      </w:pPr>
      <w:r>
        <w:separator/>
      </w:r>
    </w:p>
  </w:endnote>
  <w:endnote w:type="continuationSeparator" w:id="1">
    <w:p w:rsidR="006D35F0" w:rsidRDefault="006D35F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方正黑体_GBK">
    <w:altName w:val="Arial Unicode MS"/>
    <w:charset w:val="86"/>
    <w:family w:val="auto"/>
    <w:pitch w:val="default"/>
    <w:sig w:usb0="00000001"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D35F0">
    <w:pPr>
      <w:pStyle w:val="a8"/>
      <w:spacing w:line="437" w:lineRule="auto"/>
      <w:ind w:leftChars="50" w:left="154"/>
      <w:jc w:val="left"/>
      <w:rPr>
        <w:rStyle w:val="a6"/>
        <w:rFonts w:ascii="宋体" w:eastAsia="宋体" w:hAnsi="宋体" w:hint="eastAsia"/>
        <w:sz w:val="28"/>
      </w:rPr>
    </w:pPr>
    <w:r>
      <w:rPr>
        <w:rStyle w:val="a6"/>
        <w:rFonts w:ascii="宋体" w:eastAsia="宋体" w:hAnsi="宋体" w:hint="eastAsia"/>
        <w:sz w:val="28"/>
      </w:rPr>
      <w:t>—</w:t>
    </w:r>
    <w:r>
      <w:rPr>
        <w:rStyle w:val="a6"/>
        <w:rFonts w:ascii="宋体" w:eastAsia="宋体" w:hAnsi="宋体" w:hint="eastAsia"/>
        <w:sz w:val="28"/>
      </w:rPr>
      <w:t xml:space="preserve"> </w:t>
    </w:r>
    <w:r>
      <w:rPr>
        <w:rFonts w:ascii="宋体" w:eastAsia="宋体" w:hAnsi="宋体" w:hint="eastAsia"/>
        <w:sz w:val="28"/>
      </w:rPr>
      <w:fldChar w:fldCharType="begin"/>
    </w:r>
    <w:r>
      <w:rPr>
        <w:rStyle w:val="a6"/>
        <w:rFonts w:ascii="宋体" w:eastAsia="宋体" w:hAnsi="宋体" w:hint="eastAsia"/>
        <w:sz w:val="28"/>
      </w:rPr>
      <w:instrText xml:space="preserve"> P</w:instrText>
    </w:r>
    <w:r>
      <w:rPr>
        <w:rStyle w:val="a6"/>
        <w:rFonts w:ascii="宋体" w:eastAsia="宋体" w:hAnsi="宋体" w:hint="eastAsia"/>
        <w:sz w:val="28"/>
      </w:rPr>
      <w:instrText xml:space="preserve">AGE </w:instrText>
    </w:r>
    <w:r>
      <w:rPr>
        <w:rFonts w:ascii="宋体" w:eastAsia="宋体" w:hAnsi="宋体" w:hint="eastAsia"/>
        <w:sz w:val="28"/>
      </w:rPr>
      <w:fldChar w:fldCharType="separate"/>
    </w:r>
    <w:r w:rsidR="00C7173C">
      <w:rPr>
        <w:rStyle w:val="a6"/>
        <w:rFonts w:ascii="宋体" w:eastAsia="宋体" w:hAnsi="宋体"/>
        <w:noProof/>
        <w:sz w:val="28"/>
      </w:rPr>
      <w:t>12</w:t>
    </w:r>
    <w:r>
      <w:rPr>
        <w:rFonts w:ascii="宋体" w:eastAsia="宋体" w:hAnsi="宋体" w:hint="eastAsia"/>
        <w:sz w:val="28"/>
      </w:rPr>
      <w:fldChar w:fldCharType="end"/>
    </w:r>
    <w:r>
      <w:rPr>
        <w:rFonts w:ascii="宋体" w:eastAsia="宋体" w:hAnsi="宋体" w:hint="eastAsia"/>
        <w:sz w:val="28"/>
      </w:rPr>
      <w:t xml:space="preserve"> </w:t>
    </w:r>
    <w:r>
      <w:rPr>
        <w:rStyle w:val="a6"/>
        <w:rFonts w:ascii="宋体" w:eastAsia="宋体" w:hAnsi="宋体" w:hint="eastAsia"/>
        <w:sz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D35F0" w:rsidP="00D1361C">
    <w:pPr>
      <w:pStyle w:val="a8"/>
      <w:wordWrap w:val="0"/>
      <w:spacing w:line="440" w:lineRule="auto"/>
      <w:ind w:rightChars="100" w:right="308"/>
      <w:jc w:val="right"/>
      <w:rPr>
        <w:rFonts w:ascii="楷体_GB2312" w:eastAsia="楷体_GB2312" w:hint="eastAsia"/>
        <w:sz w:val="28"/>
      </w:rPr>
    </w:pPr>
    <w:r>
      <w:rPr>
        <w:rStyle w:val="a6"/>
        <w:rFonts w:ascii="宋体" w:eastAsia="宋体" w:hAnsi="宋体" w:hint="eastAsia"/>
        <w:sz w:val="28"/>
      </w:rPr>
      <w:t>—</w:t>
    </w:r>
    <w:r>
      <w:rPr>
        <w:rStyle w:val="a6"/>
        <w:rFonts w:ascii="宋体" w:eastAsia="宋体" w:hAnsi="宋体" w:hint="eastAsia"/>
        <w:sz w:val="28"/>
      </w:rPr>
      <w:t xml:space="preserve"> </w:t>
    </w:r>
    <w:r>
      <w:rPr>
        <w:rFonts w:ascii="宋体" w:eastAsia="宋体" w:hAnsi="宋体" w:cs="宋体" w:hint="eastAsia"/>
        <w:sz w:val="28"/>
        <w:szCs w:val="28"/>
      </w:rPr>
      <w:fldChar w:fldCharType="begin"/>
    </w:r>
    <w:r>
      <w:rPr>
        <w:rStyle w:val="a6"/>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7173C" w:rsidRPr="00C7173C">
      <w:rPr>
        <w:noProof/>
      </w:rPr>
      <w:t>13</w:t>
    </w:r>
    <w:r>
      <w:rPr>
        <w:rFonts w:ascii="宋体" w:eastAsia="宋体" w:hAnsi="宋体" w:cs="宋体" w:hint="eastAsia"/>
        <w:sz w:val="28"/>
        <w:szCs w:val="28"/>
      </w:rPr>
      <w:fldChar w:fldCharType="end"/>
    </w:r>
    <w:r>
      <w:rPr>
        <w:rFonts w:ascii="宋体" w:eastAsia="宋体" w:hAnsi="宋体" w:hint="eastAsia"/>
        <w:sz w:val="28"/>
      </w:rPr>
      <w:t xml:space="preserve"> </w:t>
    </w:r>
    <w:r>
      <w:rPr>
        <w:rStyle w:val="a6"/>
        <w:rFonts w:ascii="宋体" w:eastAsia="宋体" w:hAnsi="宋体" w:hint="eastAsia"/>
        <w:sz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5F0" w:rsidRDefault="006D35F0">
      <w:pPr>
        <w:spacing w:line="240" w:lineRule="auto"/>
      </w:pPr>
      <w:r>
        <w:separator/>
      </w:r>
    </w:p>
  </w:footnote>
  <w:footnote w:type="continuationSeparator" w:id="1">
    <w:p w:rsidR="006D35F0" w:rsidRDefault="006D35F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lvl w:ilvl="0">
      <w:start w:val="1"/>
      <w:numFmt w:val="chineseCountingThousand"/>
      <w:suff w:val="space"/>
      <w:lvlText w:val="第%1章"/>
      <w:lvlJc w:val="left"/>
      <w:pPr>
        <w:ind w:left="0" w:firstLine="454"/>
      </w:pPr>
      <w:rPr>
        <w:rFonts w:eastAsia="方正黑体_GBK" w:hint="eastAsia"/>
        <w:color w:val="auto"/>
      </w:rPr>
    </w:lvl>
    <w:lvl w:ilvl="1">
      <w:start w:val="1"/>
      <w:numFmt w:val="chineseCountingThousand"/>
      <w:suff w:val="space"/>
      <w:lvlText w:val="第%2条"/>
      <w:lvlJc w:val="left"/>
      <w:pPr>
        <w:ind w:left="0" w:firstLine="0"/>
      </w:pPr>
      <w:rPr>
        <w:rFonts w:eastAsia="方正黑体_GBK" w:hint="eastAsia"/>
        <w:color w:val="auto"/>
      </w:rPr>
    </w:lvl>
    <w:lvl w:ilvl="2">
      <w:start w:val="1"/>
      <w:numFmt w:val="chineseCountingThousand"/>
      <w:suff w:val="space"/>
      <w:lvlText w:val="第%3条"/>
      <w:lvlJc w:val="left"/>
      <w:pPr>
        <w:ind w:left="0" w:firstLine="454"/>
      </w:pPr>
      <w:rPr>
        <w:rFonts w:hint="eastAsia"/>
        <w:color w:val="auto"/>
      </w:rPr>
    </w:lvl>
    <w:lvl w:ilvl="3">
      <w:start w:val="1"/>
      <w:numFmt w:val="chineseCountingThousand"/>
      <w:suff w:val="space"/>
      <w:lvlText w:val="（%4）"/>
      <w:lvlJc w:val="left"/>
      <w:pPr>
        <w:ind w:left="0" w:firstLine="340"/>
      </w:pPr>
      <w:rPr>
        <w:rFonts w:hint="eastAsia"/>
        <w:color w:val="auto"/>
      </w:rPr>
    </w:lvl>
    <w:lvl w:ilvl="4">
      <w:start w:val="1"/>
      <w:numFmt w:val="decimal"/>
      <w:suff w:val="space"/>
      <w:lvlText w:val="%5．"/>
      <w:lvlJc w:val="left"/>
      <w:pPr>
        <w:ind w:left="0" w:firstLine="454"/>
      </w:pPr>
      <w:rPr>
        <w:rFonts w:hint="eastAsia"/>
        <w:color w:val="auto"/>
      </w:rPr>
    </w:lvl>
    <w:lvl w:ilvl="5">
      <w:start w:val="1"/>
      <w:numFmt w:val="decimal"/>
      <w:suff w:val="space"/>
      <w:lvlText w:val="（%6）"/>
      <w:lvlJc w:val="left"/>
      <w:pPr>
        <w:ind w:left="0" w:firstLine="340"/>
      </w:pPr>
      <w:rPr>
        <w:rFonts w:hint="eastAsia"/>
        <w:color w:val="auto"/>
      </w:rPr>
    </w:lvl>
    <w:lvl w:ilvl="6">
      <w:start w:val="1"/>
      <w:numFmt w:val="decimalEnclosedCircle"/>
      <w:suff w:val="space"/>
      <w:lvlText w:val="%7 "/>
      <w:lvlJc w:val="left"/>
      <w:pPr>
        <w:ind w:left="0" w:firstLine="454"/>
      </w:pPr>
      <w:rPr>
        <w:rFonts w:hint="eastAsia"/>
        <w:color w:val="auto"/>
      </w:rPr>
    </w:lvl>
    <w:lvl w:ilvl="7">
      <w:start w:val="1"/>
      <w:numFmt w:val="decimal"/>
      <w:suff w:val="space"/>
      <w:lvlText w:val="%8）"/>
      <w:lvlJc w:val="left"/>
      <w:pPr>
        <w:ind w:left="0" w:firstLine="454"/>
      </w:pPr>
      <w:rPr>
        <w:rFonts w:hint="eastAsia"/>
        <w:color w:val="auto"/>
      </w:rPr>
    </w:lvl>
    <w:lvl w:ilvl="8">
      <w:start w:val="1"/>
      <w:numFmt w:val="none"/>
      <w:suff w:val="space"/>
      <w:lvlText w:val="a．"/>
      <w:lvlJc w:val="left"/>
      <w:pPr>
        <w:ind w:left="0" w:firstLine="454"/>
      </w:pPr>
      <w:rPr>
        <w:rFonts w:hint="eastAsia"/>
        <w:color w:val="auto"/>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evenAndOddHeaders/>
  <w:drawingGridHorizontalSpacing w:val="308"/>
  <w:drawingGridVerticalSpacing w:val="295"/>
  <w:displayVerticalDrawingGridEvery w:val="2"/>
  <w:characterSpacingControl w:val="compressPunctuation"/>
  <w:doNotValidateAgainstSchema/>
  <w:doNotDemarcateInvalidXml/>
  <w:hdrShapeDefaults>
    <o:shapedefaults v:ext="edit" spidmax="3074"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useFELayout/>
  </w:compat>
  <w:docVars>
    <w:docVar w:name="iDocStyle" w:val="2"/>
  </w:docVars>
  <w:rsids>
    <w:rsidRoot w:val="0F092107"/>
    <w:rsid w:val="000035F2"/>
    <w:rsid w:val="00336FB1"/>
    <w:rsid w:val="006D35F0"/>
    <w:rsid w:val="00A66150"/>
    <w:rsid w:val="00C7173C"/>
    <w:rsid w:val="00D1361C"/>
    <w:rsid w:val="01316FC3"/>
    <w:rsid w:val="021D7488"/>
    <w:rsid w:val="025144C8"/>
    <w:rsid w:val="0252665D"/>
    <w:rsid w:val="02AF69F7"/>
    <w:rsid w:val="02E87E56"/>
    <w:rsid w:val="02FA5B72"/>
    <w:rsid w:val="03393DF6"/>
    <w:rsid w:val="03A5525C"/>
    <w:rsid w:val="05881EF1"/>
    <w:rsid w:val="07C73B1A"/>
    <w:rsid w:val="07CF7328"/>
    <w:rsid w:val="08E16F5B"/>
    <w:rsid w:val="08E35BA2"/>
    <w:rsid w:val="095C1FE8"/>
    <w:rsid w:val="099F3D57"/>
    <w:rsid w:val="0A960A6B"/>
    <w:rsid w:val="0AF447C2"/>
    <w:rsid w:val="0B2062ED"/>
    <w:rsid w:val="0BA273DD"/>
    <w:rsid w:val="0C43782D"/>
    <w:rsid w:val="0D130DFF"/>
    <w:rsid w:val="0D196FD8"/>
    <w:rsid w:val="0D7163FE"/>
    <w:rsid w:val="0D857002"/>
    <w:rsid w:val="0DD12FB0"/>
    <w:rsid w:val="0E565DD4"/>
    <w:rsid w:val="0EC17841"/>
    <w:rsid w:val="0EED5E99"/>
    <w:rsid w:val="0F092107"/>
    <w:rsid w:val="0F4920A4"/>
    <w:rsid w:val="0FDC32EF"/>
    <w:rsid w:val="10D94E1F"/>
    <w:rsid w:val="11D648D0"/>
    <w:rsid w:val="11E724EB"/>
    <w:rsid w:val="12F916BD"/>
    <w:rsid w:val="131751BA"/>
    <w:rsid w:val="13233ABF"/>
    <w:rsid w:val="13EC3FBB"/>
    <w:rsid w:val="142A18A2"/>
    <w:rsid w:val="14B055E2"/>
    <w:rsid w:val="15AD04D8"/>
    <w:rsid w:val="16733D65"/>
    <w:rsid w:val="17267F85"/>
    <w:rsid w:val="17DB2059"/>
    <w:rsid w:val="181F3A21"/>
    <w:rsid w:val="1877575B"/>
    <w:rsid w:val="18E83469"/>
    <w:rsid w:val="1A0D2313"/>
    <w:rsid w:val="1D594B70"/>
    <w:rsid w:val="1DC37854"/>
    <w:rsid w:val="1EDD13EC"/>
    <w:rsid w:val="1F575040"/>
    <w:rsid w:val="1F7A45ED"/>
    <w:rsid w:val="1F7B0DB7"/>
    <w:rsid w:val="1F983263"/>
    <w:rsid w:val="1FC15723"/>
    <w:rsid w:val="20667AD7"/>
    <w:rsid w:val="20D6123F"/>
    <w:rsid w:val="210E1B4B"/>
    <w:rsid w:val="21A279C8"/>
    <w:rsid w:val="224042FE"/>
    <w:rsid w:val="22C43BEF"/>
    <w:rsid w:val="22E152C9"/>
    <w:rsid w:val="22ED7904"/>
    <w:rsid w:val="2363679C"/>
    <w:rsid w:val="24BE2ED6"/>
    <w:rsid w:val="26361ABD"/>
    <w:rsid w:val="278F0724"/>
    <w:rsid w:val="28E00B4F"/>
    <w:rsid w:val="28F05D95"/>
    <w:rsid w:val="29785CDA"/>
    <w:rsid w:val="2A0321A1"/>
    <w:rsid w:val="2B10035B"/>
    <w:rsid w:val="2B4A4093"/>
    <w:rsid w:val="2BE110CC"/>
    <w:rsid w:val="2C26057E"/>
    <w:rsid w:val="2C38122A"/>
    <w:rsid w:val="2C7F2BA0"/>
    <w:rsid w:val="2CD90022"/>
    <w:rsid w:val="2D0852EE"/>
    <w:rsid w:val="2D140142"/>
    <w:rsid w:val="2D607001"/>
    <w:rsid w:val="2FA33D38"/>
    <w:rsid w:val="2FAB58C1"/>
    <w:rsid w:val="30391EE2"/>
    <w:rsid w:val="30881A2C"/>
    <w:rsid w:val="30A251AB"/>
    <w:rsid w:val="31327CC7"/>
    <w:rsid w:val="315F0A35"/>
    <w:rsid w:val="32144A36"/>
    <w:rsid w:val="32DA1F6E"/>
    <w:rsid w:val="342B6532"/>
    <w:rsid w:val="349A34DB"/>
    <w:rsid w:val="357D2687"/>
    <w:rsid w:val="35DD1EFC"/>
    <w:rsid w:val="35E10A82"/>
    <w:rsid w:val="365B0F3E"/>
    <w:rsid w:val="36C52B6C"/>
    <w:rsid w:val="36EE26AB"/>
    <w:rsid w:val="37AC6599"/>
    <w:rsid w:val="383C09F0"/>
    <w:rsid w:val="38481364"/>
    <w:rsid w:val="38586D15"/>
    <w:rsid w:val="38B07243"/>
    <w:rsid w:val="39810466"/>
    <w:rsid w:val="398A4598"/>
    <w:rsid w:val="39B11E02"/>
    <w:rsid w:val="3A584A87"/>
    <w:rsid w:val="3AC60AFD"/>
    <w:rsid w:val="3AE3482A"/>
    <w:rsid w:val="3B591178"/>
    <w:rsid w:val="3BD73C4E"/>
    <w:rsid w:val="3CAA4196"/>
    <w:rsid w:val="3CBD7774"/>
    <w:rsid w:val="3D7F29FF"/>
    <w:rsid w:val="3E470791"/>
    <w:rsid w:val="3E4B182A"/>
    <w:rsid w:val="3E7A05BD"/>
    <w:rsid w:val="3FA62879"/>
    <w:rsid w:val="40757A4F"/>
    <w:rsid w:val="40FB15DE"/>
    <w:rsid w:val="410211AD"/>
    <w:rsid w:val="410427B6"/>
    <w:rsid w:val="42802FA7"/>
    <w:rsid w:val="429D6E94"/>
    <w:rsid w:val="42F332E6"/>
    <w:rsid w:val="43202EB0"/>
    <w:rsid w:val="435B1A11"/>
    <w:rsid w:val="43CB1CC4"/>
    <w:rsid w:val="44185647"/>
    <w:rsid w:val="461A5778"/>
    <w:rsid w:val="463B2296"/>
    <w:rsid w:val="481006DB"/>
    <w:rsid w:val="492E089B"/>
    <w:rsid w:val="49877032"/>
    <w:rsid w:val="4AD865AC"/>
    <w:rsid w:val="4B274F11"/>
    <w:rsid w:val="4BCA7EF6"/>
    <w:rsid w:val="4D337AB8"/>
    <w:rsid w:val="4E02140A"/>
    <w:rsid w:val="4FDC2FCE"/>
    <w:rsid w:val="4FE75B49"/>
    <w:rsid w:val="50A71CAD"/>
    <w:rsid w:val="50CA0599"/>
    <w:rsid w:val="51785696"/>
    <w:rsid w:val="529F4C9C"/>
    <w:rsid w:val="52D61846"/>
    <w:rsid w:val="52FB5400"/>
    <w:rsid w:val="54082EBC"/>
    <w:rsid w:val="54313AAE"/>
    <w:rsid w:val="544A1B96"/>
    <w:rsid w:val="545F13F9"/>
    <w:rsid w:val="54963482"/>
    <w:rsid w:val="55090458"/>
    <w:rsid w:val="55145A25"/>
    <w:rsid w:val="55472BBD"/>
    <w:rsid w:val="55AF7E22"/>
    <w:rsid w:val="564F4128"/>
    <w:rsid w:val="57AD78E7"/>
    <w:rsid w:val="58CD47E6"/>
    <w:rsid w:val="58FC0657"/>
    <w:rsid w:val="5A0E034B"/>
    <w:rsid w:val="5A6E1669"/>
    <w:rsid w:val="5A7979FA"/>
    <w:rsid w:val="5B526AEB"/>
    <w:rsid w:val="5B952750"/>
    <w:rsid w:val="5C4415EF"/>
    <w:rsid w:val="5C564D8D"/>
    <w:rsid w:val="5C5F1672"/>
    <w:rsid w:val="5D432A17"/>
    <w:rsid w:val="5DFF577A"/>
    <w:rsid w:val="5E384D2C"/>
    <w:rsid w:val="5E890C6D"/>
    <w:rsid w:val="5EA33806"/>
    <w:rsid w:val="5F995DE3"/>
    <w:rsid w:val="5FCF5E27"/>
    <w:rsid w:val="5FE56E3E"/>
    <w:rsid w:val="612B73C6"/>
    <w:rsid w:val="61A76A6F"/>
    <w:rsid w:val="62156F49"/>
    <w:rsid w:val="63520391"/>
    <w:rsid w:val="63D53F5A"/>
    <w:rsid w:val="6463079B"/>
    <w:rsid w:val="658B4525"/>
    <w:rsid w:val="66001F65"/>
    <w:rsid w:val="66500DEB"/>
    <w:rsid w:val="665541AD"/>
    <w:rsid w:val="665F7EC9"/>
    <w:rsid w:val="66C877B0"/>
    <w:rsid w:val="67FB3025"/>
    <w:rsid w:val="67FF71BD"/>
    <w:rsid w:val="684022FD"/>
    <w:rsid w:val="68F25B3B"/>
    <w:rsid w:val="6A20061A"/>
    <w:rsid w:val="6B896A79"/>
    <w:rsid w:val="6C1145E6"/>
    <w:rsid w:val="6C5B2117"/>
    <w:rsid w:val="6DDF49CF"/>
    <w:rsid w:val="6E0C5439"/>
    <w:rsid w:val="6E0E551E"/>
    <w:rsid w:val="6E112C1F"/>
    <w:rsid w:val="6E815F40"/>
    <w:rsid w:val="6EEF260E"/>
    <w:rsid w:val="6F2C4671"/>
    <w:rsid w:val="6FD77079"/>
    <w:rsid w:val="700468D2"/>
    <w:rsid w:val="701F3BDE"/>
    <w:rsid w:val="70316BC2"/>
    <w:rsid w:val="708D2700"/>
    <w:rsid w:val="70B33CD6"/>
    <w:rsid w:val="70EC4652"/>
    <w:rsid w:val="718E63D9"/>
    <w:rsid w:val="71B53A1C"/>
    <w:rsid w:val="72993414"/>
    <w:rsid w:val="72E916CB"/>
    <w:rsid w:val="72EE6AC7"/>
    <w:rsid w:val="731B6E65"/>
    <w:rsid w:val="73316433"/>
    <w:rsid w:val="740E7C9B"/>
    <w:rsid w:val="75F33A3B"/>
    <w:rsid w:val="76096233"/>
    <w:rsid w:val="76573895"/>
    <w:rsid w:val="765C3ABF"/>
    <w:rsid w:val="767744A9"/>
    <w:rsid w:val="76BA05D5"/>
    <w:rsid w:val="76C96671"/>
    <w:rsid w:val="77EE514F"/>
    <w:rsid w:val="78E57C65"/>
    <w:rsid w:val="7939790D"/>
    <w:rsid w:val="794D6390"/>
    <w:rsid w:val="7A2D6D03"/>
    <w:rsid w:val="7ACD5903"/>
    <w:rsid w:val="7B941ACD"/>
    <w:rsid w:val="7C6314D2"/>
    <w:rsid w:val="7C776CC5"/>
    <w:rsid w:val="7D707D59"/>
    <w:rsid w:val="7DC166B5"/>
    <w:rsid w:val="7FCA24B7"/>
    <w:rsid w:val="7FD37543"/>
    <w:rsid w:val="7FDF176E"/>
    <w:rsid w:val="7FDF7A26"/>
    <w:rsid w:val="9BFDFBA8"/>
    <w:rsid w:val="CB2BB490"/>
    <w:rsid w:val="F77FB8BE"/>
    <w:rsid w:val="FBFEBC5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ne number" w:semiHidden="0" w:uiPriority="0" w:unhideWhenUsed="0"/>
    <w:lsdException w:name="page number" w:semiHidden="0" w:uiPriority="0" w:unhideWhenUsed="0"/>
    <w:lsdException w:name="Title" w:semiHidden="0" w:uiPriority="10" w:unhideWhenUsed="0" w:qFormat="1"/>
    <w:lsdException w:name="Default Paragraph Font" w:semiHidden="0" w:uiPriority="0" w:unhideWhenUsed="0"/>
    <w:lsdException w:name="Subtitle" w:semiHidden="0" w:uiPriority="11" w:unhideWhenUsed="0" w:qFormat="1"/>
    <w:lsdException w:name="Hyperlink" w:semiHidden="0"/>
    <w:lsdException w:name="FollowedHyperlink" w:semiHidden="0"/>
    <w:lsdException w:name="Strong" w:semiHidden="0" w:uiPriority="22" w:unhideWhenUsed="0" w:qFormat="1"/>
    <w:lsdException w:name="Emphasis" w:semiHidden="0" w:uiPriority="20" w:unhideWhenUsed="0" w:qFormat="1"/>
    <w:lsdException w:name="Normal Table" w:semiHidden="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40" w:lineRule="atLeast"/>
      <w:jc w:val="both"/>
    </w:pPr>
    <w:rPr>
      <w:rFonts w:eastAsia="仿宋_GB2312"/>
      <w:spacing w:val="-6"/>
      <w:kern w:val="2"/>
      <w:sz w:val="32"/>
    </w:rPr>
  </w:style>
  <w:style w:type="character" w:default="1" w:styleId="a0">
    <w:name w:val="Default Paragraph Font"/>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61">
    <w:name w:val="font61"/>
    <w:basedOn w:val="a0"/>
    <w:rPr>
      <w:rFonts w:ascii="仿宋_GB2312" w:eastAsia="仿宋_GB2312" w:hAnsi="Times New Roman" w:cs="仿宋_GB2312" w:hint="eastAsia"/>
      <w:i w:val="0"/>
      <w:color w:val="000000"/>
      <w:sz w:val="24"/>
      <w:szCs w:val="24"/>
      <w:u w:val="none"/>
    </w:rPr>
  </w:style>
  <w:style w:type="character" w:styleId="a3">
    <w:name w:val="Hyperlink"/>
    <w:basedOn w:val="a0"/>
    <w:uiPriority w:val="99"/>
    <w:unhideWhenUsed/>
    <w:rPr>
      <w:rFonts w:ascii="Times New Roman" w:eastAsia="宋体" w:hAnsi="Times New Roman" w:cs="Times New Roman"/>
      <w:color w:val="0563C1"/>
      <w:u w:val="single"/>
    </w:rPr>
  </w:style>
  <w:style w:type="character" w:styleId="a4">
    <w:name w:val="line number"/>
    <w:basedOn w:val="a0"/>
  </w:style>
  <w:style w:type="character" w:styleId="a5">
    <w:name w:val="FollowedHyperlink"/>
    <w:basedOn w:val="a0"/>
    <w:uiPriority w:val="99"/>
    <w:unhideWhenUsed/>
    <w:rPr>
      <w:rFonts w:ascii="Times New Roman" w:eastAsia="宋体" w:hAnsi="Times New Roman" w:cs="Times New Roman"/>
      <w:color w:val="954F72"/>
      <w:u w:val="single"/>
    </w:rPr>
  </w:style>
  <w:style w:type="character" w:styleId="a6">
    <w:name w:val="page number"/>
    <w:basedOn w:val="a0"/>
  </w:style>
  <w:style w:type="character" w:customStyle="1" w:styleId="Char">
    <w:name w:val="页眉 Char"/>
    <w:basedOn w:val="a0"/>
    <w:link w:val="a7"/>
    <w:rPr>
      <w:rFonts w:ascii="Calibri" w:eastAsia="宋体" w:hAnsi="Calibri" w:cs="Times New Roman" w:hint="default"/>
      <w:kern w:val="2"/>
      <w:sz w:val="18"/>
      <w:szCs w:val="18"/>
    </w:rPr>
  </w:style>
  <w:style w:type="character" w:customStyle="1" w:styleId="Char0">
    <w:name w:val="页脚 Char"/>
    <w:basedOn w:val="a0"/>
    <w:link w:val="a8"/>
    <w:rPr>
      <w:rFonts w:ascii="Calibri" w:eastAsia="宋体" w:hAnsi="Calibri" w:cs="Times New Roman" w:hint="default"/>
      <w:kern w:val="2"/>
      <w:sz w:val="18"/>
      <w:szCs w:val="18"/>
    </w:rPr>
  </w:style>
  <w:style w:type="character" w:customStyle="1" w:styleId="font71">
    <w:name w:val="font71"/>
    <w:basedOn w:val="a0"/>
    <w:rPr>
      <w:rFonts w:ascii="宋体" w:eastAsia="宋体" w:hAnsi="宋体" w:cs="宋体" w:hint="eastAsia"/>
      <w:i w:val="0"/>
      <w:color w:val="000000"/>
      <w:sz w:val="24"/>
      <w:szCs w:val="24"/>
      <w:u w:val="none"/>
    </w:rPr>
  </w:style>
  <w:style w:type="paragraph" w:styleId="a8">
    <w:name w:val="footer"/>
    <w:basedOn w:val="a"/>
    <w:link w:val="Char0"/>
    <w:pPr>
      <w:tabs>
        <w:tab w:val="center" w:pos="4153"/>
        <w:tab w:val="right" w:pos="8306"/>
      </w:tabs>
      <w:overflowPunct w:val="0"/>
      <w:autoSpaceDE w:val="0"/>
      <w:autoSpaceDN w:val="0"/>
      <w:adjustRightInd w:val="0"/>
      <w:textAlignment w:val="baseline"/>
    </w:pPr>
    <w:rPr>
      <w:sz w:val="20"/>
    </w:rPr>
  </w:style>
  <w:style w:type="paragraph" w:styleId="a7">
    <w:name w:val="header"/>
    <w:basedOn w:val="a"/>
    <w:link w:val="Char"/>
    <w:pPr>
      <w:tabs>
        <w:tab w:val="center" w:pos="4153"/>
        <w:tab w:val="right" w:pos="8306"/>
      </w:tabs>
      <w:overflowPunct w:val="0"/>
      <w:autoSpaceDE w:val="0"/>
      <w:autoSpaceDN w:val="0"/>
      <w:adjustRightInd w:val="0"/>
      <w:textAlignment w:val="baseline"/>
    </w:pPr>
    <w:rPr>
      <w:sz w:val="20"/>
    </w:rPr>
  </w:style>
  <w:style w:type="paragraph" w:customStyle="1" w:styleId="a9">
    <w:name w:val="居中"/>
    <w:basedOn w:val="a"/>
    <w:pPr>
      <w:numPr>
        <w:numId w:val="1"/>
      </w:numPr>
    </w:p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25105;&#30340;&#36164;&#26009;\&#25105;&#30340;&#25991;&#26723;\Desktop\Temp\4890&#21407;&#22987;&#27169;&#26495;\&#25253;&#21578;-1&#20010;&#31456;&#21333;&#21457;&#25991;&#65288;&#19978;&#34892;&#30701;&#32626;&#21517;&#65289;.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报告-1个章单发文（上行短署名）.wpt</Template>
  <TotalTime>1</TotalTime>
  <Pages>13</Pages>
  <Words>1562</Words>
  <Characters>8908</Characters>
  <Application>Microsoft Office Word</Application>
  <DocSecurity>0</DocSecurity>
  <PresentationFormat/>
  <Lines>74</Lines>
  <Paragraphs>20</Paragraphs>
  <Slides>0</Slides>
  <Notes>0</Notes>
  <HiddenSlides>0</HiddenSlides>
  <MMClips>0</MMClips>
  <ScaleCrop>false</ScaleCrop>
  <Company>P R C</Company>
  <LinksUpToDate>false</LinksUpToDate>
  <CharactersWithSpaces>10450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No:0000001</dc:title>
  <dc:creator>SystemManager</dc:creator>
  <cp:lastModifiedBy>Windows User</cp:lastModifiedBy>
  <cp:revision>2</cp:revision>
  <cp:lastPrinted>2019-09-30T03:15:00Z</cp:lastPrinted>
  <dcterms:created xsi:type="dcterms:W3CDTF">2019-10-12T03:33:00Z</dcterms:created>
  <dcterms:modified xsi:type="dcterms:W3CDTF">2019-10-12T03:33:00Z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2052-10.1.0.5842</vt:lpwstr>
  </property>
  <property fmtid="{D5CDD505-2E9C-101B-9397-08002B2CF9AE}" pid="3" name="公文模板版本">
    <vt:lpwstr>20150728</vt:lpwstr>
  </property>
  <property fmtid="{D5CDD505-2E9C-101B-9397-08002B2CF9AE}" pid="4" name="文种">
    <vt:lpwstr>通知</vt:lpwstr>
  </property>
  <property fmtid="{D5CDD505-2E9C-101B-9397-08002B2CF9AE}" pid="5" name="公文标识">
    <vt:lpwstr>1.2.156.10.400002195-C01-2019-8-1991-23</vt:lpwstr>
  </property>
</Properties>
</file>